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211EC8" w14:textId="77777777" w:rsidR="00B9505F" w:rsidRDefault="00B9505F"/>
    <w:sectPr w:rsidR="00B9505F" w:rsidSect="00060D3B">
      <w:headerReference w:type="default" r:id="rId6"/>
      <w:footerReference w:type="default" r:id="rId7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7D107" w14:textId="77777777" w:rsidR="00DA595C" w:rsidRPr="00B6608D" w:rsidRDefault="00DA595C" w:rsidP="00B6608D">
      <w:r>
        <w:separator/>
      </w:r>
    </w:p>
  </w:endnote>
  <w:endnote w:type="continuationSeparator" w:id="0">
    <w:p w14:paraId="2DE9F672" w14:textId="77777777" w:rsidR="00DA595C" w:rsidRPr="00B6608D" w:rsidRDefault="00DA595C" w:rsidP="00B6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A4C05" w14:textId="77777777" w:rsidR="00B6608D" w:rsidRDefault="00B6608D">
    <w:pPr>
      <w:pStyle w:val="Piedepgina"/>
    </w:pPr>
    <w:r w:rsidRPr="00B6608D">
      <w:rPr>
        <w:noProof/>
        <w:lang w:eastAsia="es-AR"/>
      </w:rPr>
      <w:drawing>
        <wp:anchor distT="0" distB="0" distL="114300" distR="114300" simplePos="0" relativeHeight="251659264" behindDoc="0" locked="1" layoutInCell="1" allowOverlap="1" wp14:anchorId="4BE14B88" wp14:editId="1D1B7ED1">
          <wp:simplePos x="0" y="0"/>
          <wp:positionH relativeFrom="column">
            <wp:posOffset>-1080135</wp:posOffset>
          </wp:positionH>
          <wp:positionV relativeFrom="page">
            <wp:posOffset>7510780</wp:posOffset>
          </wp:positionV>
          <wp:extent cx="7599600" cy="3178800"/>
          <wp:effectExtent l="0" t="0" r="1905" b="3175"/>
          <wp:wrapTopAndBottom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_logo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9600" cy="317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377DE" w14:textId="77777777" w:rsidR="00DA595C" w:rsidRPr="00B6608D" w:rsidRDefault="00DA595C" w:rsidP="00B6608D">
      <w:r>
        <w:separator/>
      </w:r>
    </w:p>
  </w:footnote>
  <w:footnote w:type="continuationSeparator" w:id="0">
    <w:p w14:paraId="64A78B23" w14:textId="77777777" w:rsidR="00DA595C" w:rsidRPr="00B6608D" w:rsidRDefault="00DA595C" w:rsidP="00B6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23447" w14:textId="77777777" w:rsidR="00B6608D" w:rsidRPr="00B6608D" w:rsidRDefault="00B6608D" w:rsidP="00B6608D">
    <w:pPr>
      <w:pStyle w:val="Encabezado"/>
    </w:pPr>
    <w:r w:rsidRPr="00B6608D">
      <w:rPr>
        <w:noProof/>
        <w:lang w:eastAsia="es-AR"/>
      </w:rPr>
      <w:drawing>
        <wp:anchor distT="0" distB="0" distL="114300" distR="114300" simplePos="0" relativeHeight="251658240" behindDoc="0" locked="1" layoutInCell="1" allowOverlap="1" wp14:anchorId="71AE683B" wp14:editId="4AE19A17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440000" cy="831600"/>
          <wp:effectExtent l="0" t="0" r="8255" b="6985"/>
          <wp:wrapTopAndBottom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83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6608D"/>
    <w:rsid w:val="00060D3B"/>
    <w:rsid w:val="00544A9F"/>
    <w:rsid w:val="00725795"/>
    <w:rsid w:val="008E3007"/>
    <w:rsid w:val="00B4745E"/>
    <w:rsid w:val="00B6608D"/>
    <w:rsid w:val="00B9505F"/>
    <w:rsid w:val="00DA595C"/>
    <w:rsid w:val="00F8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046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60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608D"/>
  </w:style>
  <w:style w:type="paragraph" w:styleId="Piedepgina">
    <w:name w:val="footer"/>
    <w:basedOn w:val="Normal"/>
    <w:link w:val="PiedepginaCar"/>
    <w:uiPriority w:val="99"/>
    <w:unhideWhenUsed/>
    <w:rsid w:val="00B660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08D"/>
  </w:style>
  <w:style w:type="paragraph" w:styleId="Textodeglobo">
    <w:name w:val="Balloon Text"/>
    <w:basedOn w:val="Normal"/>
    <w:link w:val="TextodegloboCar"/>
    <w:uiPriority w:val="99"/>
    <w:semiHidden/>
    <w:unhideWhenUsed/>
    <w:rsid w:val="00B66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6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A4_MPD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Maria Celeste</cp:lastModifiedBy>
  <cp:revision>4</cp:revision>
  <dcterms:created xsi:type="dcterms:W3CDTF">2020-11-05T13:18:00Z</dcterms:created>
  <dcterms:modified xsi:type="dcterms:W3CDTF">2020-11-24T19:45:00Z</dcterms:modified>
</cp:coreProperties>
</file>