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3E771" w14:textId="77777777" w:rsidR="00B9505F" w:rsidRDefault="00B9505F"/>
    <w:sectPr w:rsidR="00B9505F" w:rsidSect="00305CFA">
      <w:headerReference w:type="default" r:id="rId6"/>
      <w:footerReference w:type="default" r:id="rId7"/>
      <w:pgSz w:w="12242" w:h="20163" w:code="12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448D84" w14:textId="77777777" w:rsidR="001E7841" w:rsidRPr="00B6608D" w:rsidRDefault="001E7841" w:rsidP="00B6608D">
      <w:r>
        <w:separator/>
      </w:r>
    </w:p>
  </w:endnote>
  <w:endnote w:type="continuationSeparator" w:id="0">
    <w:p w14:paraId="4C5C007D" w14:textId="77777777" w:rsidR="001E7841" w:rsidRPr="00B6608D" w:rsidRDefault="001E7841" w:rsidP="00B6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49464" w14:textId="77777777" w:rsidR="00B6608D" w:rsidRDefault="00386941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0288" behindDoc="0" locked="1" layoutInCell="1" allowOverlap="1" wp14:anchorId="2A5F5E2A" wp14:editId="27AC2C3A">
          <wp:simplePos x="0" y="0"/>
          <wp:positionH relativeFrom="column">
            <wp:posOffset>3910965</wp:posOffset>
          </wp:positionH>
          <wp:positionV relativeFrom="paragraph">
            <wp:posOffset>-2422525</wp:posOffset>
          </wp:positionV>
          <wp:extent cx="2797175" cy="3070225"/>
          <wp:effectExtent l="0" t="0" r="3175" b="0"/>
          <wp:wrapNone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rsonas_GENERAL copia_GENERAL cop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97175" cy="307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w:drawing>
        <wp:anchor distT="0" distB="0" distL="114300" distR="114300" simplePos="0" relativeHeight="251659264" behindDoc="0" locked="1" layoutInCell="1" allowOverlap="1" wp14:anchorId="1329850A" wp14:editId="3AE18D8D">
          <wp:simplePos x="0" y="0"/>
          <wp:positionH relativeFrom="column">
            <wp:posOffset>-716280</wp:posOffset>
          </wp:positionH>
          <wp:positionV relativeFrom="paragraph">
            <wp:posOffset>-212725</wp:posOffset>
          </wp:positionV>
          <wp:extent cx="3743960" cy="589915"/>
          <wp:effectExtent l="0" t="0" r="8890" b="635"/>
          <wp:wrapTopAndBottom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atosDGN.wm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3960" cy="589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9FEE9" w14:textId="77777777" w:rsidR="001E7841" w:rsidRPr="00B6608D" w:rsidRDefault="001E7841" w:rsidP="00B6608D">
      <w:r>
        <w:separator/>
      </w:r>
    </w:p>
  </w:footnote>
  <w:footnote w:type="continuationSeparator" w:id="0">
    <w:p w14:paraId="18213324" w14:textId="77777777" w:rsidR="001E7841" w:rsidRPr="00B6608D" w:rsidRDefault="001E7841" w:rsidP="00B6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0C575" w14:textId="77777777" w:rsidR="00B6608D" w:rsidRPr="00B6608D" w:rsidRDefault="00B6608D" w:rsidP="00B6608D">
    <w:pPr>
      <w:pStyle w:val="Encabezado"/>
    </w:pPr>
    <w:r w:rsidRPr="00B6608D">
      <w:rPr>
        <w:noProof/>
        <w:lang w:eastAsia="es-AR"/>
      </w:rPr>
      <w:drawing>
        <wp:anchor distT="0" distB="0" distL="114300" distR="114300" simplePos="0" relativeHeight="251658240" behindDoc="0" locked="1" layoutInCell="1" allowOverlap="1" wp14:anchorId="53D71666" wp14:editId="7D831F94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440000" cy="831600"/>
          <wp:effectExtent l="0" t="0" r="8255" b="6985"/>
          <wp:wrapTopAndBottom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83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6608D"/>
    <w:rsid w:val="001E7841"/>
    <w:rsid w:val="00305CFA"/>
    <w:rsid w:val="00386941"/>
    <w:rsid w:val="00415E42"/>
    <w:rsid w:val="005B0281"/>
    <w:rsid w:val="006B54CB"/>
    <w:rsid w:val="009230FF"/>
    <w:rsid w:val="00B6608D"/>
    <w:rsid w:val="00B76891"/>
    <w:rsid w:val="00B9505F"/>
    <w:rsid w:val="00D24D24"/>
    <w:rsid w:val="00EA0343"/>
    <w:rsid w:val="00F35FA6"/>
    <w:rsid w:val="00F8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FA1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60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608D"/>
  </w:style>
  <w:style w:type="paragraph" w:styleId="Piedepgina">
    <w:name w:val="footer"/>
    <w:basedOn w:val="Normal"/>
    <w:link w:val="PiedepginaCar"/>
    <w:uiPriority w:val="99"/>
    <w:unhideWhenUsed/>
    <w:rsid w:val="00B660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08D"/>
  </w:style>
  <w:style w:type="paragraph" w:styleId="Textodeglobo">
    <w:name w:val="Balloon Text"/>
    <w:basedOn w:val="Normal"/>
    <w:link w:val="TextodegloboCar"/>
    <w:uiPriority w:val="99"/>
    <w:semiHidden/>
    <w:unhideWhenUsed/>
    <w:rsid w:val="00B66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60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Oficio_MPD-DGN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Maria Celeste</cp:lastModifiedBy>
  <cp:revision>4</cp:revision>
  <dcterms:created xsi:type="dcterms:W3CDTF">2020-11-05T14:18:00Z</dcterms:created>
  <dcterms:modified xsi:type="dcterms:W3CDTF">2020-11-24T19:47:00Z</dcterms:modified>
</cp:coreProperties>
</file>