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BB023A" w14:textId="3DBCB8DA" w:rsidR="00B9505F" w:rsidRDefault="00B9505F"/>
    <w:sectPr w:rsidR="00B9505F" w:rsidSect="0016287F">
      <w:headerReference w:type="default" r:id="rId6"/>
      <w:footerReference w:type="default" r:id="rId7"/>
      <w:pgSz w:w="12242" w:h="20163" w:code="120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2423A5" w14:textId="77777777" w:rsidR="00683067" w:rsidRPr="00B6608D" w:rsidRDefault="00683067" w:rsidP="00B6608D">
      <w:r>
        <w:separator/>
      </w:r>
    </w:p>
  </w:endnote>
  <w:endnote w:type="continuationSeparator" w:id="0">
    <w:p w14:paraId="47F77019" w14:textId="77777777" w:rsidR="00683067" w:rsidRPr="00B6608D" w:rsidRDefault="00683067" w:rsidP="00B66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06144B" w14:textId="77777777" w:rsidR="00B6608D" w:rsidRDefault="00B6608D">
    <w:pPr>
      <w:pStyle w:val="Piedepgina"/>
    </w:pPr>
    <w:r w:rsidRPr="00B6608D">
      <w:rPr>
        <w:noProof/>
        <w:lang w:eastAsia="es-AR"/>
      </w:rPr>
      <w:drawing>
        <wp:anchor distT="0" distB="0" distL="114300" distR="114300" simplePos="0" relativeHeight="251659264" behindDoc="0" locked="1" layoutInCell="1" allowOverlap="1" wp14:anchorId="59D33270" wp14:editId="1642EBB3">
          <wp:simplePos x="0" y="0"/>
          <wp:positionH relativeFrom="column">
            <wp:posOffset>-1080135</wp:posOffset>
          </wp:positionH>
          <wp:positionV relativeFrom="page">
            <wp:posOffset>9553575</wp:posOffset>
          </wp:positionV>
          <wp:extent cx="7760335" cy="3245485"/>
          <wp:effectExtent l="0" t="0" r="0" b="0"/>
          <wp:wrapTopAndBottom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4_logo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0335" cy="32454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05244D" w14:textId="77777777" w:rsidR="00683067" w:rsidRPr="00B6608D" w:rsidRDefault="00683067" w:rsidP="00B6608D">
      <w:r>
        <w:separator/>
      </w:r>
    </w:p>
  </w:footnote>
  <w:footnote w:type="continuationSeparator" w:id="0">
    <w:p w14:paraId="019F6C06" w14:textId="77777777" w:rsidR="00683067" w:rsidRPr="00B6608D" w:rsidRDefault="00683067" w:rsidP="00B660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18F86C" w14:textId="77777777" w:rsidR="00B6608D" w:rsidRPr="00B6608D" w:rsidRDefault="00B6608D" w:rsidP="00B6608D">
    <w:pPr>
      <w:pStyle w:val="Encabezado"/>
    </w:pPr>
    <w:r w:rsidRPr="00B6608D">
      <w:rPr>
        <w:noProof/>
        <w:lang w:eastAsia="es-AR"/>
      </w:rPr>
      <w:drawing>
        <wp:anchor distT="0" distB="0" distL="114300" distR="114300" simplePos="0" relativeHeight="251658240" behindDoc="0" locked="1" layoutInCell="1" allowOverlap="1" wp14:anchorId="4AA987C9" wp14:editId="64CAF984">
          <wp:simplePos x="0" y="0"/>
          <wp:positionH relativeFrom="page">
            <wp:align>center</wp:align>
          </wp:positionH>
          <wp:positionV relativeFrom="page">
            <wp:posOffset>360045</wp:posOffset>
          </wp:positionV>
          <wp:extent cx="1440000" cy="831600"/>
          <wp:effectExtent l="0" t="0" r="8255" b="6985"/>
          <wp:wrapTopAndBottom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0000" cy="83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B6608D"/>
    <w:rsid w:val="00042B17"/>
    <w:rsid w:val="0016287F"/>
    <w:rsid w:val="00290B88"/>
    <w:rsid w:val="0047099A"/>
    <w:rsid w:val="005528C4"/>
    <w:rsid w:val="006530F8"/>
    <w:rsid w:val="00683067"/>
    <w:rsid w:val="007C6BDE"/>
    <w:rsid w:val="008A5CB7"/>
    <w:rsid w:val="00B6608D"/>
    <w:rsid w:val="00B9505F"/>
    <w:rsid w:val="00F84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6BE06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660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6608D"/>
  </w:style>
  <w:style w:type="paragraph" w:styleId="Piedepgina">
    <w:name w:val="footer"/>
    <w:basedOn w:val="Normal"/>
    <w:link w:val="PiedepginaCar"/>
    <w:uiPriority w:val="99"/>
    <w:unhideWhenUsed/>
    <w:rsid w:val="00B660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6608D"/>
  </w:style>
  <w:style w:type="paragraph" w:styleId="Textodeglobo">
    <w:name w:val="Balloon Text"/>
    <w:basedOn w:val="Normal"/>
    <w:link w:val="TextodegloboCar"/>
    <w:uiPriority w:val="99"/>
    <w:semiHidden/>
    <w:unhideWhenUsed/>
    <w:rsid w:val="00B660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60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Oficio_MPD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Maria Celeste</cp:lastModifiedBy>
  <cp:revision>4</cp:revision>
  <dcterms:created xsi:type="dcterms:W3CDTF">2020-11-05T13:18:00Z</dcterms:created>
  <dcterms:modified xsi:type="dcterms:W3CDTF">2020-11-24T19:46:00Z</dcterms:modified>
</cp:coreProperties>
</file>