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F10731" w14:textId="77777777" w:rsidR="005B11D9" w:rsidRDefault="0058622D">
      <w:r>
        <w:rPr>
          <w:noProof/>
          <w:lang w:eastAsia="es-AR"/>
        </w:rPr>
        <w:drawing>
          <wp:anchor distT="0" distB="0" distL="114300" distR="114300" simplePos="0" relativeHeight="251658240" behindDoc="0" locked="1" layoutInCell="1" allowOverlap="1" wp14:anchorId="0DADDCB6" wp14:editId="61F8F9E6">
            <wp:simplePos x="0" y="0"/>
            <wp:positionH relativeFrom="page">
              <wp:posOffset>504190</wp:posOffset>
            </wp:positionH>
            <wp:positionV relativeFrom="page">
              <wp:posOffset>180340</wp:posOffset>
            </wp:positionV>
            <wp:extent cx="7473600" cy="3787200"/>
            <wp:effectExtent l="0" t="0" r="0" b="3810"/>
            <wp:wrapTopAndBottom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bre1.wm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3600" cy="378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B11D9" w:rsidSect="0058622D">
      <w:pgSz w:w="13041" w:h="6804" w:orient="landscape" w:code="32767"/>
      <w:pgMar w:top="0" w:right="0" w:bottom="0" w:left="0" w:header="0" w:footer="0" w:gutter="0"/>
      <w:cols w:space="708"/>
      <w:vAlign w:val="center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22D"/>
    <w:rsid w:val="000F1CD3"/>
    <w:rsid w:val="0058622D"/>
    <w:rsid w:val="005B11D9"/>
    <w:rsid w:val="00F42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421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86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62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Sobre_ 230 x 120 mm_1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Maria Celeste</cp:lastModifiedBy>
  <cp:revision>2</cp:revision>
  <dcterms:created xsi:type="dcterms:W3CDTF">2020-10-30T12:56:00Z</dcterms:created>
  <dcterms:modified xsi:type="dcterms:W3CDTF">2020-10-30T12:56:00Z</dcterms:modified>
</cp:coreProperties>
</file>