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48DD1E" w14:textId="77777777" w:rsidR="005B11D9" w:rsidRPr="00296D78" w:rsidRDefault="00296D78" w:rsidP="00296D78">
      <w:r>
        <w:rPr>
          <w:noProof/>
          <w:lang w:eastAsia="es-AR"/>
        </w:rPr>
        <w:drawing>
          <wp:anchor distT="0" distB="0" distL="114300" distR="114300" simplePos="0" relativeHeight="251658240" behindDoc="0" locked="1" layoutInCell="1" allowOverlap="1" wp14:anchorId="0F577BD4" wp14:editId="2A3622C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280000" cy="4226400"/>
            <wp:effectExtent l="0" t="0" r="6985" b="3175"/>
            <wp:wrapTopAndBottom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bre2.wm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0000" cy="422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B11D9" w:rsidRPr="00296D78" w:rsidSect="0058622D">
      <w:pgSz w:w="13041" w:h="6804" w:orient="landscape" w:code="32767"/>
      <w:pgMar w:top="0" w:right="0" w:bottom="0" w:left="0" w:header="0" w:footer="0" w:gutter="0"/>
      <w:cols w:space="708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22D"/>
    <w:rsid w:val="00296D78"/>
    <w:rsid w:val="002B6486"/>
    <w:rsid w:val="0058622D"/>
    <w:rsid w:val="005B11D9"/>
    <w:rsid w:val="00E5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F85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86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2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Sobre_ 230 x 120 mm_2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Maria Celeste</cp:lastModifiedBy>
  <cp:revision>2</cp:revision>
  <dcterms:created xsi:type="dcterms:W3CDTF">2020-10-30T13:00:00Z</dcterms:created>
  <dcterms:modified xsi:type="dcterms:W3CDTF">2020-10-30T13:00:00Z</dcterms:modified>
</cp:coreProperties>
</file>