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BCDF43" w14:textId="77777777" w:rsidR="005B11D9" w:rsidRPr="003F2499" w:rsidRDefault="005B11D9" w:rsidP="003F2499"/>
    <w:sectPr w:rsidR="005B11D9" w:rsidRPr="003F2499" w:rsidSect="0055075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5252" w:h="20412" w:code="32767"/>
      <w:pgMar w:top="2268" w:right="1701" w:bottom="1786" w:left="1701" w:header="0" w:footer="0" w:gutter="0"/>
      <w:paperSrc w:first="15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C813AA" w14:textId="77777777" w:rsidR="00F02450" w:rsidRDefault="00F02450" w:rsidP="003F2499">
      <w:pPr>
        <w:spacing w:after="0" w:line="240" w:lineRule="auto"/>
      </w:pPr>
      <w:r>
        <w:separator/>
      </w:r>
    </w:p>
  </w:endnote>
  <w:endnote w:type="continuationSeparator" w:id="0">
    <w:p w14:paraId="1DEF12BD" w14:textId="77777777" w:rsidR="00F02450" w:rsidRDefault="00F02450" w:rsidP="003F24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5FF506" w14:textId="77777777" w:rsidR="00550758" w:rsidRDefault="0055075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E16D32" w14:textId="77777777" w:rsidR="003F2499" w:rsidRDefault="003F2499">
    <w:pPr>
      <w:pStyle w:val="Piedepgina"/>
    </w:pPr>
    <w:r>
      <w:rPr>
        <w:noProof/>
        <w:lang w:eastAsia="es-AR"/>
      </w:rPr>
      <w:drawing>
        <wp:anchor distT="0" distB="0" distL="114300" distR="114300" simplePos="0" relativeHeight="251658240" behindDoc="0" locked="1" layoutInCell="1" allowOverlap="1" wp14:anchorId="3E683A6B" wp14:editId="3F95F2EA">
          <wp:simplePos x="0" y="0"/>
          <wp:positionH relativeFrom="page">
            <wp:posOffset>360045</wp:posOffset>
          </wp:positionH>
          <wp:positionV relativeFrom="page">
            <wp:posOffset>9361170</wp:posOffset>
          </wp:positionV>
          <wp:extent cx="5745600" cy="3135600"/>
          <wp:effectExtent l="0" t="0" r="7620" b="8255"/>
          <wp:wrapTopAndBottom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obre_largo_1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45600" cy="313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EDEFB2" w14:textId="77777777" w:rsidR="00550758" w:rsidRDefault="0055075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932AFDD" w14:textId="77777777" w:rsidR="00F02450" w:rsidRDefault="00F02450" w:rsidP="003F2499">
      <w:pPr>
        <w:spacing w:after="0" w:line="240" w:lineRule="auto"/>
      </w:pPr>
      <w:r>
        <w:separator/>
      </w:r>
    </w:p>
  </w:footnote>
  <w:footnote w:type="continuationSeparator" w:id="0">
    <w:p w14:paraId="545F079B" w14:textId="77777777" w:rsidR="00F02450" w:rsidRDefault="00F02450" w:rsidP="003F24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4534ED8" w14:textId="77777777" w:rsidR="00550758" w:rsidRDefault="0055075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ED6F2B" w14:textId="77777777" w:rsidR="00550758" w:rsidRDefault="0055075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7A0ABA" w14:textId="77777777" w:rsidR="00550758" w:rsidRDefault="0055075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622D"/>
    <w:rsid w:val="00296D78"/>
    <w:rsid w:val="003F2499"/>
    <w:rsid w:val="004C3F4C"/>
    <w:rsid w:val="00550758"/>
    <w:rsid w:val="0058622D"/>
    <w:rsid w:val="005B11D9"/>
    <w:rsid w:val="007423EC"/>
    <w:rsid w:val="00F02450"/>
    <w:rsid w:val="00F51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36C2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862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622D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3F24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F2499"/>
  </w:style>
  <w:style w:type="paragraph" w:styleId="Piedepgina">
    <w:name w:val="footer"/>
    <w:basedOn w:val="Normal"/>
    <w:link w:val="PiedepginaCar"/>
    <w:uiPriority w:val="99"/>
    <w:unhideWhenUsed/>
    <w:rsid w:val="003F24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F24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Sobre_360 x 269 mm_1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Luffi</dc:creator>
  <cp:lastModifiedBy>Maria Celeste</cp:lastModifiedBy>
  <cp:revision>2</cp:revision>
  <dcterms:created xsi:type="dcterms:W3CDTF">2020-10-30T12:59:00Z</dcterms:created>
  <dcterms:modified xsi:type="dcterms:W3CDTF">2020-10-30T12:59:00Z</dcterms:modified>
</cp:coreProperties>
</file>