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0C612F" w14:textId="77777777" w:rsidR="005B11D9" w:rsidRPr="003F2499" w:rsidRDefault="005B11D9" w:rsidP="003F2499"/>
    <w:sectPr w:rsidR="005B11D9" w:rsidRPr="003F2499" w:rsidSect="00550758">
      <w:headerReference w:type="default" r:id="rId6"/>
      <w:pgSz w:w="15252" w:h="20412" w:code="32767"/>
      <w:pgMar w:top="2268" w:right="1701" w:bottom="1786" w:left="1701" w:header="0" w:footer="0" w:gutter="0"/>
      <w:paperSrc w:first="15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6D412B" w14:textId="77777777" w:rsidR="00FF35BC" w:rsidRDefault="00FF35BC" w:rsidP="003F2499">
      <w:pPr>
        <w:spacing w:after="0" w:line="240" w:lineRule="auto"/>
      </w:pPr>
      <w:r>
        <w:separator/>
      </w:r>
    </w:p>
  </w:endnote>
  <w:endnote w:type="continuationSeparator" w:id="0">
    <w:p w14:paraId="622CFB6C" w14:textId="77777777" w:rsidR="00FF35BC" w:rsidRDefault="00FF35BC" w:rsidP="003F2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F7BCFB" w14:textId="77777777" w:rsidR="00FF35BC" w:rsidRDefault="00FF35BC" w:rsidP="003F2499">
      <w:pPr>
        <w:spacing w:after="0" w:line="240" w:lineRule="auto"/>
      </w:pPr>
      <w:r>
        <w:separator/>
      </w:r>
    </w:p>
  </w:footnote>
  <w:footnote w:type="continuationSeparator" w:id="0">
    <w:p w14:paraId="05F15F27" w14:textId="77777777" w:rsidR="00FF35BC" w:rsidRDefault="00FF35BC" w:rsidP="003F24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B54240" w14:textId="77777777" w:rsidR="00550758" w:rsidRDefault="00C34AA4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1" layoutInCell="1" allowOverlap="1" wp14:anchorId="5B0B21A4" wp14:editId="55167D39">
          <wp:simplePos x="0" y="0"/>
          <wp:positionH relativeFrom="column">
            <wp:posOffset>5715</wp:posOffset>
          </wp:positionH>
          <wp:positionV relativeFrom="paragraph">
            <wp:posOffset>5908040</wp:posOffset>
          </wp:positionV>
          <wp:extent cx="8640000" cy="7102800"/>
          <wp:effectExtent l="0" t="0" r="8890" b="3175"/>
          <wp:wrapTopAndBottom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obre_largo_2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40000" cy="710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22D"/>
    <w:rsid w:val="00296D78"/>
    <w:rsid w:val="002E576B"/>
    <w:rsid w:val="003F2499"/>
    <w:rsid w:val="00550758"/>
    <w:rsid w:val="0058622D"/>
    <w:rsid w:val="005B11D9"/>
    <w:rsid w:val="005C41AE"/>
    <w:rsid w:val="009D1D3C"/>
    <w:rsid w:val="00C34AA4"/>
    <w:rsid w:val="00FF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DDEC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86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622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3F24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2499"/>
  </w:style>
  <w:style w:type="paragraph" w:styleId="Piedepgina">
    <w:name w:val="footer"/>
    <w:basedOn w:val="Normal"/>
    <w:link w:val="PiedepginaCar"/>
    <w:uiPriority w:val="99"/>
    <w:unhideWhenUsed/>
    <w:rsid w:val="003F24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24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Sobre_360 x 269 mm_2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Maria Celeste</cp:lastModifiedBy>
  <cp:revision>2</cp:revision>
  <dcterms:created xsi:type="dcterms:W3CDTF">2020-10-30T12:58:00Z</dcterms:created>
  <dcterms:modified xsi:type="dcterms:W3CDTF">2020-10-30T12:58:00Z</dcterms:modified>
</cp:coreProperties>
</file>