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3031C" w14:textId="77777777" w:rsidR="005E6767" w:rsidRDefault="005E6767" w:rsidP="00C81E1E">
      <w:pPr>
        <w:rPr>
          <w:u w:val="single"/>
          <w:lang w:val="es-AR" w:eastAsia="es-AR"/>
        </w:rPr>
      </w:pPr>
    </w:p>
    <w:p w14:paraId="1543446A" w14:textId="77777777" w:rsidR="005E6767" w:rsidRDefault="005E6767" w:rsidP="00C81E1E">
      <w:pPr>
        <w:rPr>
          <w:u w:val="single"/>
          <w:lang w:val="es-AR" w:eastAsia="es-AR"/>
        </w:rPr>
      </w:pPr>
    </w:p>
    <w:p w14:paraId="4B9FC43C" w14:textId="77777777" w:rsidR="005E6767" w:rsidRDefault="005E6767" w:rsidP="00C81E1E">
      <w:pPr>
        <w:rPr>
          <w:u w:val="single"/>
          <w:lang w:val="es-AR" w:eastAsia="es-AR"/>
        </w:rPr>
      </w:pPr>
    </w:p>
    <w:p w14:paraId="4C6A41B4" w14:textId="50A456B8" w:rsidR="00936B26" w:rsidRPr="005415E7" w:rsidRDefault="005415E7" w:rsidP="00C81E1E">
      <w:pPr>
        <w:rPr>
          <w:u w:val="single"/>
          <w:lang w:val="es-AR" w:eastAsia="es-AR"/>
        </w:rPr>
      </w:pPr>
      <w:r>
        <w:rPr>
          <w:noProof/>
          <w:sz w:val="34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59F12B2" wp14:editId="744EFBB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280160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2400" cy="12801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58595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E7A51" id="Rectangle 2" o:spid="_x0000_s1026" style="position:absolute;margin-left:0;margin-top:0;width:612pt;height:14in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" filled="f" strokecolor="#58595b">
                <w10:wrap anchorx="page" anchory="page"/>
              </v:rect>
            </w:pict>
          </mc:Fallback>
        </mc:AlternateContent>
      </w:r>
    </w:p>
    <w:sectPr w:rsidR="00936B26" w:rsidRPr="005415E7" w:rsidSect="00992B29">
      <w:headerReference w:type="default" r:id="rId7"/>
      <w:footerReference w:type="default" r:id="rId8"/>
      <w:type w:val="continuous"/>
      <w:pgSz w:w="12240" w:h="20160" w:code="5"/>
      <w:pgMar w:top="2835" w:right="851" w:bottom="851" w:left="2835" w:header="680" w:footer="6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B21CE8" w14:textId="77777777" w:rsidR="001B66D6" w:rsidRDefault="001B66D6" w:rsidP="00121094">
      <w:r>
        <w:separator/>
      </w:r>
    </w:p>
  </w:endnote>
  <w:endnote w:type="continuationSeparator" w:id="0">
    <w:p w14:paraId="19B2004F" w14:textId="77777777" w:rsidR="001B66D6" w:rsidRDefault="001B66D6" w:rsidP="0012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62331" w14:textId="68AF2C71" w:rsidR="00C315CF" w:rsidRDefault="00C315CF">
    <w:pPr>
      <w:pStyle w:val="Piedepgina"/>
    </w:pPr>
    <w:r>
      <w:rPr>
        <w:noProof/>
        <w:lang w:val="es-AR" w:eastAsia="es-AR"/>
      </w:rPr>
      <w:drawing>
        <wp:anchor distT="0" distB="0" distL="114300" distR="114300" simplePos="0" relativeHeight="251658240" behindDoc="0" locked="0" layoutInCell="1" allowOverlap="0" wp14:anchorId="2348CE42" wp14:editId="6E79621D">
          <wp:simplePos x="0" y="0"/>
          <wp:positionH relativeFrom="page">
            <wp:posOffset>720090</wp:posOffset>
          </wp:positionH>
          <wp:positionV relativeFrom="page">
            <wp:posOffset>5760720</wp:posOffset>
          </wp:positionV>
          <wp:extent cx="126000" cy="1105200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" cy="11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16318" w14:textId="77777777" w:rsidR="001B66D6" w:rsidRDefault="001B66D6" w:rsidP="00121094">
      <w:r>
        <w:separator/>
      </w:r>
    </w:p>
  </w:footnote>
  <w:footnote w:type="continuationSeparator" w:id="0">
    <w:p w14:paraId="7E42AA1B" w14:textId="77777777" w:rsidR="001B66D6" w:rsidRDefault="001B66D6" w:rsidP="00121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63162578"/>
      <w:picture/>
    </w:sdtPr>
    <w:sdtEndPr/>
    <w:sdtContent>
      <w:p w14:paraId="5C3296DC" w14:textId="60E0CB9C" w:rsidR="00121094" w:rsidRPr="00121094" w:rsidRDefault="00992B29" w:rsidP="00992B29">
        <w:pPr>
          <w:pStyle w:val="Encabezado"/>
          <w:jc w:val="center"/>
        </w:pPr>
        <w:r>
          <w:rPr>
            <w:noProof/>
          </w:rPr>
          <w:drawing>
            <wp:inline distT="0" distB="0" distL="0" distR="0" wp14:anchorId="3109D11F" wp14:editId="2C199B6C">
              <wp:extent cx="5446800" cy="1724400"/>
              <wp:effectExtent l="0" t="0" r="0" b="0"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46800" cy="172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EB3"/>
    <w:rsid w:val="000B363E"/>
    <w:rsid w:val="000C65AE"/>
    <w:rsid w:val="00121094"/>
    <w:rsid w:val="0013337B"/>
    <w:rsid w:val="001B66D6"/>
    <w:rsid w:val="0038128D"/>
    <w:rsid w:val="00382117"/>
    <w:rsid w:val="005415E7"/>
    <w:rsid w:val="005E6767"/>
    <w:rsid w:val="006730A4"/>
    <w:rsid w:val="006C5FFA"/>
    <w:rsid w:val="006D7401"/>
    <w:rsid w:val="007217BB"/>
    <w:rsid w:val="00895AC2"/>
    <w:rsid w:val="008D2410"/>
    <w:rsid w:val="00936B26"/>
    <w:rsid w:val="00945AA4"/>
    <w:rsid w:val="00953C01"/>
    <w:rsid w:val="00992B29"/>
    <w:rsid w:val="00AA5197"/>
    <w:rsid w:val="00B1451D"/>
    <w:rsid w:val="00BC6544"/>
    <w:rsid w:val="00C10DC2"/>
    <w:rsid w:val="00C315CF"/>
    <w:rsid w:val="00C81E1E"/>
    <w:rsid w:val="00CF6EB3"/>
    <w:rsid w:val="00DC09EB"/>
    <w:rsid w:val="00E20E6F"/>
    <w:rsid w:val="00E7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B002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b/>
      <w:bCs/>
      <w:sz w:val="34"/>
      <w:szCs w:val="3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2109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1094"/>
    <w:rPr>
      <w:rFonts w:ascii="Tahoma" w:eastAsia="Calibri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21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109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1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1094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21094"/>
    <w:rPr>
      <w:rFonts w:ascii="Calibri" w:eastAsia="Calibri" w:hAnsi="Calibri" w:cs="Calibri"/>
      <w:b/>
      <w:bCs/>
      <w:sz w:val="34"/>
      <w:szCs w:val="3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65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65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65AE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65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65AE"/>
    <w:rPr>
      <w:rFonts w:ascii="Calibri" w:eastAsia="Calibri" w:hAnsi="Calibri" w:cs="Calibri"/>
      <w:b/>
      <w:bCs/>
      <w:sz w:val="20"/>
      <w:szCs w:val="20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7217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77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DDA62-139D-4650-92BC-492C281B1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Uso Oficial MPD 3-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oficio_escudovertical</vt:lpstr>
    </vt:vector>
  </TitlesOfParts>
  <Company>Luffi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oficio_escudovertical</dc:title>
  <dc:creator>Luffi</dc:creator>
  <cp:lastModifiedBy>Maria Celeste</cp:lastModifiedBy>
  <cp:revision>2</cp:revision>
  <dcterms:created xsi:type="dcterms:W3CDTF">2020-11-13T15:23:00Z</dcterms:created>
  <dcterms:modified xsi:type="dcterms:W3CDTF">2020-11-13T15:23:00Z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Creator">
    <vt:lpwstr>Adobe Illustrator 24.1 (Windows)</vt:lpwstr>
  </property>
  <property fmtid="{D5CDD505-2E9C-101B-9397-08002B2CF9AE}" pid="4" name="LastSaved">
    <vt:filetime>2020-10-26T00:00:00Z</vt:filetime>
  </property>
</Properties>
</file>